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7229" w:rsidRPr="008444BE" w:rsidRDefault="00FE7229" w:rsidP="00553E66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8444BE">
        <w:rPr>
          <w:rFonts w:ascii="Times New Roman" w:hAnsi="Times New Roman"/>
          <w:b/>
          <w:bCs/>
          <w:color w:val="000000"/>
          <w:sz w:val="28"/>
          <w:szCs w:val="28"/>
        </w:rPr>
        <w:t>Материально-техническое обеспечение и </w:t>
      </w:r>
      <w:r w:rsidRPr="008444BE">
        <w:rPr>
          <w:rFonts w:ascii="Times New Roman" w:hAnsi="Times New Roman"/>
          <w:b/>
          <w:bCs/>
          <w:color w:val="000000"/>
          <w:sz w:val="28"/>
        </w:rPr>
        <w:t> </w:t>
      </w:r>
      <w:r w:rsidRPr="008444BE">
        <w:rPr>
          <w:rFonts w:ascii="Times New Roman" w:hAnsi="Times New Roman"/>
          <w:b/>
          <w:bCs/>
          <w:color w:val="000000"/>
          <w:sz w:val="28"/>
          <w:szCs w:val="28"/>
        </w:rPr>
        <w:t>оснащенность образовательного процесса</w:t>
      </w:r>
    </w:p>
    <w:p w:rsidR="00FE7229" w:rsidRPr="008444BE" w:rsidRDefault="00FE7229" w:rsidP="001C23D4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444BE">
        <w:rPr>
          <w:rFonts w:ascii="Times New Roman" w:hAnsi="Times New Roman"/>
          <w:color w:val="000000"/>
          <w:sz w:val="28"/>
          <w:szCs w:val="28"/>
        </w:rPr>
        <w:br/>
        <w:t>         </w:t>
      </w:r>
      <w:r w:rsidRPr="008444BE">
        <w:rPr>
          <w:rFonts w:ascii="Times New Roman" w:hAnsi="Times New Roman"/>
          <w:color w:val="000000"/>
          <w:sz w:val="28"/>
        </w:rPr>
        <w:t> </w:t>
      </w:r>
      <w:r w:rsidRPr="008444BE">
        <w:rPr>
          <w:rFonts w:ascii="Times New Roman" w:hAnsi="Times New Roman"/>
          <w:color w:val="000000"/>
          <w:sz w:val="28"/>
          <w:szCs w:val="28"/>
        </w:rPr>
        <w:t>Школа имеет достаточную учебно-материальную базу, материально-техническая база которой соответствует санитарным нормам, правилам пожарной безопасности и задачам образовательной программы школы. </w:t>
      </w:r>
    </w:p>
    <w:p w:rsidR="00FE7229" w:rsidRPr="008444BE" w:rsidRDefault="00FE7229" w:rsidP="001C23D4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444BE">
        <w:rPr>
          <w:rFonts w:ascii="Times New Roman" w:hAnsi="Times New Roman"/>
          <w:color w:val="000000"/>
          <w:sz w:val="28"/>
          <w:szCs w:val="28"/>
        </w:rPr>
        <w:t>Для осуществления образовательной деятельности в школе имеетс</w:t>
      </w:r>
      <w:r>
        <w:rPr>
          <w:rFonts w:ascii="Times New Roman" w:hAnsi="Times New Roman"/>
          <w:color w:val="000000"/>
          <w:sz w:val="28"/>
          <w:szCs w:val="28"/>
        </w:rPr>
        <w:t>я 14</w:t>
      </w:r>
      <w:r w:rsidRPr="008444BE">
        <w:rPr>
          <w:rFonts w:ascii="Times New Roman" w:hAnsi="Times New Roman"/>
          <w:color w:val="000000"/>
          <w:sz w:val="28"/>
          <w:szCs w:val="28"/>
        </w:rPr>
        <w:t xml:space="preserve"> учебных кабинетов, 1 спортивный зал, мастерская (комбинированная), библиотека, </w:t>
      </w:r>
      <w:r w:rsidRPr="008444BE">
        <w:rPr>
          <w:rFonts w:ascii="Times New Roman" w:hAnsi="Times New Roman"/>
          <w:color w:val="000000"/>
          <w:sz w:val="28"/>
        </w:rPr>
        <w:t> </w:t>
      </w:r>
      <w:r w:rsidRPr="008444BE">
        <w:rPr>
          <w:rFonts w:ascii="Times New Roman" w:hAnsi="Times New Roman"/>
          <w:color w:val="000000"/>
          <w:sz w:val="28"/>
          <w:szCs w:val="28"/>
        </w:rPr>
        <w:t>кабинет информатики, музей. </w:t>
      </w:r>
    </w:p>
    <w:p w:rsidR="00FE7229" w:rsidRPr="008444BE" w:rsidRDefault="00FE7229" w:rsidP="001C23D4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444BE">
        <w:rPr>
          <w:rFonts w:ascii="Times New Roman" w:hAnsi="Times New Roman"/>
          <w:color w:val="000000"/>
          <w:sz w:val="28"/>
          <w:szCs w:val="28"/>
        </w:rPr>
        <w:t>Материально-техническое оснащение в среднем по учебным предметам составляет 90%. </w:t>
      </w:r>
    </w:p>
    <w:p w:rsidR="00FE7229" w:rsidRPr="008444BE" w:rsidRDefault="00FE7229" w:rsidP="001C23D4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444BE">
        <w:rPr>
          <w:rFonts w:ascii="Times New Roman" w:hAnsi="Times New Roman"/>
          <w:color w:val="000000"/>
          <w:sz w:val="28"/>
          <w:szCs w:val="28"/>
        </w:rPr>
        <w:t>Во всех учебных кабинетах работают мультимедийные установки. В кабинетах установлены интерактивные доски. Компьютеры в учебных кабинет</w:t>
      </w:r>
      <w:r>
        <w:rPr>
          <w:rFonts w:ascii="Times New Roman" w:hAnsi="Times New Roman"/>
          <w:color w:val="000000"/>
          <w:sz w:val="28"/>
          <w:szCs w:val="28"/>
        </w:rPr>
        <w:t>ах</w:t>
      </w:r>
      <w:r w:rsidRPr="008444BE">
        <w:rPr>
          <w:rFonts w:ascii="Times New Roman" w:hAnsi="Times New Roman"/>
          <w:color w:val="000000"/>
          <w:sz w:val="28"/>
          <w:szCs w:val="28"/>
        </w:rPr>
        <w:t>, в кабинете директора, </w:t>
      </w:r>
      <w:r w:rsidRPr="008444BE">
        <w:rPr>
          <w:rFonts w:ascii="Times New Roman" w:hAnsi="Times New Roman"/>
          <w:color w:val="000000"/>
          <w:sz w:val="28"/>
        </w:rPr>
        <w:t> </w:t>
      </w:r>
      <w:r w:rsidRPr="008444BE">
        <w:rPr>
          <w:rFonts w:ascii="Times New Roman" w:hAnsi="Times New Roman"/>
          <w:color w:val="000000"/>
          <w:sz w:val="28"/>
          <w:szCs w:val="28"/>
        </w:rPr>
        <w:t>зав</w:t>
      </w:r>
      <w:r>
        <w:rPr>
          <w:rFonts w:ascii="Times New Roman" w:hAnsi="Times New Roman"/>
          <w:color w:val="000000"/>
          <w:sz w:val="28"/>
          <w:szCs w:val="28"/>
        </w:rPr>
        <w:t xml:space="preserve">уча, приемной </w:t>
      </w:r>
      <w:r w:rsidRPr="008444BE">
        <w:rPr>
          <w:rFonts w:ascii="Times New Roman" w:hAnsi="Times New Roman"/>
          <w:color w:val="000000"/>
          <w:sz w:val="28"/>
          <w:szCs w:val="28"/>
        </w:rPr>
        <w:t>соединены в локальную сеть, подключенную к</w:t>
      </w:r>
      <w:r w:rsidRPr="008444BE">
        <w:rPr>
          <w:rFonts w:ascii="Times New Roman" w:hAnsi="Times New Roman"/>
          <w:color w:val="000000"/>
          <w:sz w:val="28"/>
        </w:rPr>
        <w:t> </w:t>
      </w:r>
      <w:r w:rsidRPr="008444BE">
        <w:rPr>
          <w:rFonts w:ascii="Times New Roman" w:hAnsi="Times New Roman"/>
          <w:color w:val="000000"/>
          <w:sz w:val="28"/>
          <w:szCs w:val="28"/>
        </w:rPr>
        <w:t> сети Интернета. </w:t>
      </w:r>
    </w:p>
    <w:p w:rsidR="00FE7229" w:rsidRPr="008444BE" w:rsidRDefault="00FE7229" w:rsidP="001C23D4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Всего в школе 6</w:t>
      </w:r>
      <w:r w:rsidRPr="008444BE">
        <w:rPr>
          <w:rFonts w:ascii="Times New Roman" w:hAnsi="Times New Roman"/>
          <w:color w:val="000000"/>
          <w:sz w:val="28"/>
          <w:szCs w:val="28"/>
        </w:rPr>
        <w:t xml:space="preserve">0 </w:t>
      </w:r>
      <w:r>
        <w:rPr>
          <w:rFonts w:ascii="Times New Roman" w:hAnsi="Times New Roman"/>
          <w:color w:val="000000"/>
          <w:sz w:val="28"/>
          <w:szCs w:val="28"/>
        </w:rPr>
        <w:t>компьютеров. В целом в школе работает 11</w:t>
      </w:r>
      <w:r w:rsidRPr="008444BE">
        <w:rPr>
          <w:rFonts w:ascii="Times New Roman" w:hAnsi="Times New Roman"/>
          <w:color w:val="000000"/>
          <w:sz w:val="28"/>
          <w:szCs w:val="28"/>
        </w:rPr>
        <w:t xml:space="preserve"> п</w:t>
      </w:r>
      <w:r>
        <w:rPr>
          <w:rFonts w:ascii="Times New Roman" w:hAnsi="Times New Roman"/>
          <w:color w:val="000000"/>
          <w:sz w:val="28"/>
          <w:szCs w:val="28"/>
        </w:rPr>
        <w:t>ринтеров, 2 МФУ, 3</w:t>
      </w:r>
      <w:r w:rsidRPr="008444BE">
        <w:rPr>
          <w:rFonts w:ascii="Times New Roman" w:hAnsi="Times New Roman"/>
          <w:color w:val="000000"/>
          <w:sz w:val="28"/>
          <w:szCs w:val="28"/>
        </w:rPr>
        <w:t xml:space="preserve"> телевизора,</w:t>
      </w:r>
      <w:r w:rsidRPr="008444BE">
        <w:rPr>
          <w:rFonts w:ascii="Times New Roman" w:hAnsi="Times New Roman"/>
          <w:color w:val="000000"/>
          <w:sz w:val="28"/>
        </w:rPr>
        <w:t> </w:t>
      </w:r>
      <w:r>
        <w:rPr>
          <w:rFonts w:ascii="Times New Roman" w:hAnsi="Times New Roman"/>
          <w:color w:val="000000"/>
          <w:sz w:val="28"/>
          <w:szCs w:val="28"/>
        </w:rPr>
        <w:t> музыкальный центр, видеокамера и цифровой фотоаппарат</w:t>
      </w:r>
      <w:r w:rsidRPr="008444BE">
        <w:rPr>
          <w:rFonts w:ascii="Times New Roman" w:hAnsi="Times New Roman"/>
          <w:color w:val="000000"/>
          <w:sz w:val="28"/>
          <w:szCs w:val="28"/>
        </w:rPr>
        <w:t>.</w:t>
      </w:r>
    </w:p>
    <w:p w:rsidR="00FE7229" w:rsidRPr="008444BE" w:rsidRDefault="00FE7229" w:rsidP="001C23D4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444BE">
        <w:rPr>
          <w:rFonts w:ascii="Times New Roman" w:hAnsi="Times New Roman"/>
          <w:color w:val="000000"/>
          <w:sz w:val="28"/>
          <w:szCs w:val="28"/>
        </w:rPr>
        <w:t>Школьная мебель соответствует СанПиН на 100%. </w:t>
      </w:r>
    </w:p>
    <w:p w:rsidR="00FE7229" w:rsidRPr="008444BE" w:rsidRDefault="00FE7229" w:rsidP="001C23D4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444BE">
        <w:rPr>
          <w:rFonts w:ascii="Times New Roman" w:hAnsi="Times New Roman"/>
          <w:color w:val="000000"/>
          <w:sz w:val="28"/>
          <w:szCs w:val="28"/>
        </w:rPr>
        <w:t>Имеется необходимый библиотечный фонд. </w:t>
      </w:r>
    </w:p>
    <w:p w:rsidR="00FE7229" w:rsidRPr="008444BE" w:rsidRDefault="00FE7229" w:rsidP="001C23D4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444BE">
        <w:rPr>
          <w:rFonts w:ascii="Times New Roman" w:hAnsi="Times New Roman"/>
          <w:color w:val="000000"/>
          <w:sz w:val="28"/>
          <w:szCs w:val="28"/>
        </w:rPr>
        <w:t xml:space="preserve">В школьной столовой имеется 1 обеденный </w:t>
      </w:r>
      <w:r>
        <w:rPr>
          <w:rFonts w:ascii="Times New Roman" w:hAnsi="Times New Roman"/>
          <w:color w:val="000000"/>
          <w:sz w:val="28"/>
          <w:szCs w:val="28"/>
        </w:rPr>
        <w:t>зал общей площадью 88,2 кв.м на 100</w:t>
      </w:r>
      <w:r w:rsidRPr="008444BE">
        <w:rPr>
          <w:rFonts w:ascii="Times New Roman" w:hAnsi="Times New Roman"/>
          <w:color w:val="000000"/>
          <w:sz w:val="28"/>
          <w:szCs w:val="28"/>
        </w:rPr>
        <w:t xml:space="preserve"> посадочных мест. Пищеблок столовой оснащен</w:t>
      </w:r>
      <w:r w:rsidRPr="008444BE">
        <w:rPr>
          <w:rFonts w:ascii="Times New Roman" w:hAnsi="Times New Roman"/>
          <w:color w:val="000000"/>
          <w:sz w:val="28"/>
        </w:rPr>
        <w:t> </w:t>
      </w:r>
      <w:r w:rsidRPr="008444BE">
        <w:rPr>
          <w:rFonts w:ascii="Times New Roman" w:hAnsi="Times New Roman"/>
          <w:color w:val="000000"/>
          <w:sz w:val="28"/>
          <w:szCs w:val="28"/>
        </w:rPr>
        <w:t> оборудованием: ванны, ст</w:t>
      </w:r>
      <w:r>
        <w:rPr>
          <w:rFonts w:ascii="Times New Roman" w:hAnsi="Times New Roman"/>
          <w:color w:val="000000"/>
          <w:sz w:val="28"/>
          <w:szCs w:val="28"/>
        </w:rPr>
        <w:t>олы, стеллажи, 3 холодильника, 1 электроплита, пароконвектомат</w:t>
      </w:r>
      <w:r w:rsidRPr="008444BE">
        <w:rPr>
          <w:rFonts w:ascii="Times New Roman" w:hAnsi="Times New Roman"/>
          <w:color w:val="000000"/>
          <w:sz w:val="28"/>
          <w:szCs w:val="28"/>
        </w:rPr>
        <w:t>, электромясорубка, элект</w:t>
      </w:r>
      <w:r>
        <w:rPr>
          <w:rFonts w:ascii="Times New Roman" w:hAnsi="Times New Roman"/>
          <w:color w:val="000000"/>
          <w:sz w:val="28"/>
          <w:szCs w:val="28"/>
        </w:rPr>
        <w:t>рокипятильник</w:t>
      </w:r>
      <w:r w:rsidRPr="008444BE">
        <w:rPr>
          <w:rFonts w:ascii="Times New Roman" w:hAnsi="Times New Roman"/>
          <w:color w:val="000000"/>
          <w:sz w:val="28"/>
          <w:szCs w:val="28"/>
        </w:rPr>
        <w:t>, кухонная и столовая посуда – что соответствует нормам СанПиНа. </w:t>
      </w:r>
    </w:p>
    <w:p w:rsidR="00FE7229" w:rsidRPr="008444BE" w:rsidRDefault="00FE7229" w:rsidP="001C23D4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 Спортивный зал площадью 129,1</w:t>
      </w:r>
      <w:r w:rsidRPr="008444BE">
        <w:rPr>
          <w:rFonts w:ascii="Times New Roman" w:hAnsi="Times New Roman"/>
          <w:color w:val="000000"/>
          <w:sz w:val="28"/>
          <w:szCs w:val="28"/>
        </w:rPr>
        <w:t>кв.м оснащен спортивным инвентарём на 90%. Имеется оборудование для гимнастического зала, волейбольные сетки, баскетбольные кольца, лыжи, различные мячи, скакалки, обручи и т.п. </w:t>
      </w:r>
    </w:p>
    <w:p w:rsidR="00FE7229" w:rsidRPr="008444BE" w:rsidRDefault="00FE7229" w:rsidP="001C23D4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444BE">
        <w:rPr>
          <w:rFonts w:ascii="Times New Roman" w:hAnsi="Times New Roman"/>
          <w:color w:val="000000"/>
          <w:sz w:val="28"/>
          <w:szCs w:val="28"/>
        </w:rPr>
        <w:t>Территория школы благоустроена, разбиты цветники.</w:t>
      </w:r>
    </w:p>
    <w:p w:rsidR="00FE7229" w:rsidRPr="008444BE" w:rsidRDefault="00FE7229" w:rsidP="001C23D4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444BE">
        <w:rPr>
          <w:rFonts w:ascii="Times New Roman" w:hAnsi="Times New Roman"/>
          <w:color w:val="000000"/>
          <w:sz w:val="28"/>
          <w:szCs w:val="28"/>
        </w:rPr>
        <w:t>Работа по укреплению материально-технической базы ведется целенаправленно и планомерно и соответствует требованиям продуктивного функционирования образовательного учреждения. </w:t>
      </w:r>
    </w:p>
    <w:p w:rsidR="00FE7229" w:rsidRPr="008444BE" w:rsidRDefault="00FE7229" w:rsidP="001C23D4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444BE">
        <w:rPr>
          <w:rFonts w:ascii="Times New Roman" w:hAnsi="Times New Roman"/>
          <w:color w:val="000000"/>
          <w:sz w:val="28"/>
          <w:szCs w:val="28"/>
        </w:rPr>
        <w:t>Развитие материально-технической оснащенности осуществляется за счет </w:t>
      </w:r>
      <w:r w:rsidRPr="008444BE">
        <w:rPr>
          <w:rFonts w:ascii="Times New Roman" w:hAnsi="Times New Roman"/>
          <w:color w:val="000000"/>
          <w:sz w:val="28"/>
        </w:rPr>
        <w:t> </w:t>
      </w:r>
      <w:r w:rsidRPr="008444BE">
        <w:rPr>
          <w:rFonts w:ascii="Times New Roman" w:hAnsi="Times New Roman"/>
          <w:color w:val="000000"/>
          <w:sz w:val="28"/>
          <w:szCs w:val="28"/>
        </w:rPr>
        <w:t>бюджетных средств. </w:t>
      </w:r>
    </w:p>
    <w:sectPr w:rsidR="00FE7229" w:rsidRPr="008444BE" w:rsidSect="00C434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C1904"/>
    <w:rsid w:val="000816D2"/>
    <w:rsid w:val="000F06D5"/>
    <w:rsid w:val="001C23D4"/>
    <w:rsid w:val="00437E4D"/>
    <w:rsid w:val="00553E66"/>
    <w:rsid w:val="005C1904"/>
    <w:rsid w:val="005E3829"/>
    <w:rsid w:val="00611409"/>
    <w:rsid w:val="006B5977"/>
    <w:rsid w:val="006C7D4B"/>
    <w:rsid w:val="00707B84"/>
    <w:rsid w:val="00761EA9"/>
    <w:rsid w:val="008444BE"/>
    <w:rsid w:val="008949D2"/>
    <w:rsid w:val="00B35D61"/>
    <w:rsid w:val="00B530EC"/>
    <w:rsid w:val="00B65E7B"/>
    <w:rsid w:val="00C43465"/>
    <w:rsid w:val="00D83A4D"/>
    <w:rsid w:val="00D8588E"/>
    <w:rsid w:val="00DD6B7D"/>
    <w:rsid w:val="00E97CD0"/>
    <w:rsid w:val="00F147CA"/>
    <w:rsid w:val="00F34C21"/>
    <w:rsid w:val="00F650A4"/>
    <w:rsid w:val="00F7513B"/>
    <w:rsid w:val="00FE72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3465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Zag11">
    <w:name w:val="Zag_11"/>
    <w:uiPriority w:val="99"/>
    <w:rsid w:val="005C1904"/>
  </w:style>
  <w:style w:type="character" w:customStyle="1" w:styleId="apple-converted-space">
    <w:name w:val="apple-converted-space"/>
    <w:basedOn w:val="DefaultParagraphFont"/>
    <w:uiPriority w:val="99"/>
    <w:rsid w:val="008444BE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0858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175</TotalTime>
  <Pages>2</Pages>
  <Words>275</Words>
  <Characters>1573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Zavuch</dc:creator>
  <cp:keywords/>
  <dc:description/>
  <cp:lastModifiedBy>Ильшат</cp:lastModifiedBy>
  <cp:revision>11</cp:revision>
  <cp:lastPrinted>2015-10-14T09:54:00Z</cp:lastPrinted>
  <dcterms:created xsi:type="dcterms:W3CDTF">2015-10-14T08:03:00Z</dcterms:created>
  <dcterms:modified xsi:type="dcterms:W3CDTF">2015-10-14T19:46:00Z</dcterms:modified>
</cp:coreProperties>
</file>